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33173">
      <w:pPr>
        <w:jc w:val="center"/>
        <w:divId w:val="1620140963"/>
        <w:rPr>
          <w:rFonts w:eastAsia="Times New Roman"/>
          <w:sz w:val="40"/>
          <w:szCs w:val="40"/>
        </w:rPr>
      </w:pPr>
      <w:r>
        <w:rPr>
          <w:rFonts w:eastAsia="Times New Roman"/>
          <w:b/>
          <w:bCs/>
          <w:sz w:val="40"/>
          <w:szCs w:val="40"/>
        </w:rPr>
        <w:t xml:space="preserve">IBFX Australia </w:t>
      </w:r>
      <w:proofErr w:type="spellStart"/>
      <w:r>
        <w:rPr>
          <w:rFonts w:eastAsia="Times New Roman"/>
          <w:b/>
          <w:bCs/>
          <w:sz w:val="40"/>
          <w:szCs w:val="40"/>
        </w:rPr>
        <w:t>Pty</w:t>
      </w:r>
      <w:proofErr w:type="spellEnd"/>
      <w:r>
        <w:rPr>
          <w:rFonts w:eastAsia="Times New Roman"/>
          <w:b/>
          <w:bCs/>
          <w:sz w:val="40"/>
          <w:szCs w:val="40"/>
        </w:rPr>
        <w:t xml:space="preserve"> </w:t>
      </w:r>
      <w:proofErr w:type="spellStart"/>
      <w:r>
        <w:rPr>
          <w:rFonts w:eastAsia="Times New Roman"/>
          <w:b/>
          <w:bCs/>
          <w:sz w:val="40"/>
          <w:szCs w:val="40"/>
        </w:rPr>
        <w:t>Ltd</w:t>
      </w:r>
      <w:proofErr w:type="spellEnd"/>
    </w:p>
    <w:p w:rsidR="00000000" w:rsidRDefault="00133173">
      <w:pPr>
        <w:jc w:val="center"/>
        <w:rPr>
          <w:rFonts w:eastAsia="Times New Roman"/>
        </w:rPr>
      </w:pPr>
    </w:p>
    <w:tbl>
      <w:tblPr>
        <w:tblW w:w="0" w:type="auto"/>
        <w:jc w:val="center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686"/>
        <w:gridCol w:w="1132"/>
        <w:gridCol w:w="548"/>
        <w:gridCol w:w="359"/>
        <w:gridCol w:w="637"/>
        <w:gridCol w:w="574"/>
        <w:gridCol w:w="574"/>
        <w:gridCol w:w="574"/>
        <w:gridCol w:w="1132"/>
        <w:gridCol w:w="574"/>
        <w:gridCol w:w="797"/>
        <w:gridCol w:w="443"/>
        <w:gridCol w:w="416"/>
        <w:gridCol w:w="510"/>
      </w:tblGrid>
      <w:tr w:rsidR="00000000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13317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Account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: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xxxxxxx</w:t>
            </w:r>
            <w:proofErr w:type="spellEnd"/>
          </w:p>
        </w:tc>
        <w:tc>
          <w:tcPr>
            <w:tcW w:w="0" w:type="auto"/>
            <w:gridSpan w:val="6"/>
            <w:vAlign w:val="center"/>
            <w:hideMark/>
          </w:tcPr>
          <w:p w:rsidR="00000000" w:rsidRDefault="0013317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Name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:” Mexicano”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13317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Currency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 USD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2013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December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20, 22:06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4"/>
            <w:vAlign w:val="center"/>
            <w:hideMark/>
          </w:tcPr>
          <w:p w:rsidR="00000000" w:rsidRDefault="0013317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Closed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Transactions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Ticket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Open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Type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Size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Item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 / P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Close</w:t>
            </w:r>
            <w:proofErr w:type="spellEnd"/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Commission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Taxes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Swap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Profit</w:t>
            </w:r>
            <w:proofErr w:type="spellEnd"/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44565026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2013.12.08 23:52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gbpnzdm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1.97035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1.97000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2013.12.09 01:55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1.96527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21.12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44569103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2013.12.09 04:05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gbpusdm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1.63380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2013.12.12 06:32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1.63658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-2.78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44569180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2013.12.09 04:28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gbpnzdm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1.97004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2013.12.12 06:32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1.97586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0.41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-4.82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44587042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2013.12.09 14:34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gbpusdm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1.63704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2013.12.12 06:32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1.63658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44587043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2013.12.09 14:34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gbpjpym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168.774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2013.12.11 11:42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167.984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7.71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44587044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2013.12.09 14:34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eurusdm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1.37204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2013.12.12 06:32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1.37916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-7.12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44587045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2013.12.09 14:34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eurjpym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141.456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2013.12.11 11:42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141.067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3.80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44587046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2013.12.09 14:34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audusdm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0.90779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2013.12.11 15:22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0.90551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2.28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44587047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2013.12.09 14:34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audjpym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93.590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2013.12.11 11:42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93.402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-0.14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1.84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44587049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2013.12.09 14:34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nzdusdm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0.82585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2013.12.11 14:46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0.82335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2.50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44587050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2013.12.09 14:34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nzdjpym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85.141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2013.12.11 11:42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84.645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-0.14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4.84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44701161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2013.12.12 14:50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gbpusdm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1.63693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2013.12.12 19:20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1.63408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-2.85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44701162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2013.12.12 14:50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gbpjpym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168.512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2013.12.12 19:20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168.747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2.27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44701163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2013.12.12 14:50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eurusdm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1.37645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2013.12.12 19:20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1.37456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-1.89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44701164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2013.12.12 14:50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eurjpym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141.689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2013.12.12 19:20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141.950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2.53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44701165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2013.12.12 14:50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audusdm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0.89388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2013.12.12 19:20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0.89423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44701166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2013.12.12 14:50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audjpym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92.016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2013.12.12 19:20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92.342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3.16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44701167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2013.12.12 14:50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nzdusdm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0.82362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2013.12.12 19:20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0.82468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44701168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2013.12.12 14:50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nzdjpym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84.782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2013.12.12 19:20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85.162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3.68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44747574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2013.12.13 14:40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eurusdm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1.37308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2013.12.13 14:57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1.37187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12.10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44757792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2013.12.16 02:47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0.50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gbpusdm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1.63009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1.63250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2013.12.16 07:35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1.63251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-12.10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44780658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2013.12.16 14:20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gbpusdm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1.63067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2013.12.17 12:16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1.62731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3.36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44780659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2013.12.16 14:20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gbpjpym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167.958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2013.12.17 12:16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167.512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-0.02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4.34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44780660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2013.12.16 14:20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eurusdm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1.37651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2013.12.17 12:16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1.37576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0.75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44780661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2013.12.16 14:20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eurjpym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141.784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2013.12.17 12:16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141.617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44780662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2013.12.16 14:20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audusdm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0.89404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2013.12.17 12:16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0.89240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1.64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44780663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2013.12.16 14:20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audjpym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92.085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2013.12.17 12:16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91.863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-0.07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2.16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44780664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2013.12.16 14:20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nzdusdm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0.82640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2013.12.17 12:37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0.82735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-0.95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44780665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2013.12.16 14:20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nzdjpym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85.121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2013.12.17 12:17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85.168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-0.07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-0.46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44860824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2013.12.17 16:31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cadchfm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0.83599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2013.12.17 17:35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0.83595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0.45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44863174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2013.12.17 17:09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gbpusdm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1.62643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2013.12.17 18:14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1.62714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7.10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44865177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2013.12.17 19:06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gbpnzdm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1.96828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1.97300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2013.12.17 23:45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1.96706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10.09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44865876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2013.12.17 20:09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balance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000000" w:rsidRDefault="0013317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Deposit</w:t>
            </w:r>
            <w:proofErr w:type="spellEnd"/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 Visa # </w:t>
            </w: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xxxxxxxxxxxxxxxx</w:t>
            </w:r>
            <w:proofErr w:type="spellEnd"/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 IBFX # TX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500.00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44867739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2013.12.18 00:35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gbpjpym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167.491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2013.12.18 02:58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167.704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2.07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44867803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2013.12.18 00:40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eurusdm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1.37726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2013.12.18 01:10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1.37633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-0.93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44867980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2013.12.18 01:11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eurusdm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1.37631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2013.12.18 02:44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1.37743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-1.12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44870481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2013.12.18 04:11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gbpnzdm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1.97417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1.96400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2013.12.18 05:35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1.97520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1.70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44870819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2013.12.18 05:48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nzdjpym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84.925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84.500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85.200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2013.12.18 12:24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84.943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0.35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44894067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2013.12.18 14:34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gbpusdm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1.63822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2013.12.18 20:54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1.63795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0.27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44894068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2013.12.18 14:34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gbpjpym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168.789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2013.12.20 20:49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170.043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-12.05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44894069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2013.12.18 14:34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eurusdm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1.37536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2013.12.18 20:52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1.36856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6.80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44894070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2013.12.18 14:34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eurjpym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141.711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2013.12.19 03:59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142.004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-2.82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44894071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2013.12.18 14:34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audusdm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0.89028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2013.12.18 20:52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0.88436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5.92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44894072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2013.12.18 14:34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audjpym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91.729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2013.12.20 20:49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92.869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-10.95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44894073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2013.12.18 14:34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nzdusdm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0.82450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2013.12.18 20:52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0.82114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3.36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44894074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2013.12.18 14:34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nzdjpym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84.946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2013.12.20 20:49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85.337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-3.76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44906218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2013.12.18 19:10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gbpjpym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169.778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2013.12.20 20:49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170.043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-0.10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-2.55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44917511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2013.12.18 19:37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gbpusdm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1.64757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2013.12.18 19:53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1.64236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5.21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44928851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2013.12.18 21:26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gbpjpym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170.846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2013.12.19 04:02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170.247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-0.07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5.76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44948975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2013.12.19 05:02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limit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gbpjpym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171.000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2013.12.20 03:16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170.844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cancelled</w:t>
            </w:r>
            <w:proofErr w:type="spellEnd"/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44994474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2013.12.20 03:16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gbpjpym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170.840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2013.12.20 16:54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170.210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6.05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-0.59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71.55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2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Closed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70.96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4"/>
            <w:vAlign w:val="center"/>
            <w:hideMark/>
          </w:tcPr>
          <w:p w:rsidR="00000000" w:rsidRDefault="0013317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Open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Trades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Ticket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Open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Type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Size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Item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 / 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Commission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Taxes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Swap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Profit</w:t>
            </w:r>
            <w:proofErr w:type="spellEnd"/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3"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No </w:t>
            </w: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transactions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0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0"/>
            <w:vAlign w:val="center"/>
            <w:hideMark/>
          </w:tcPr>
          <w:p w:rsidR="00000000" w:rsidRDefault="0013317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Floating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0.00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4"/>
            <w:vAlign w:val="center"/>
            <w:hideMark/>
          </w:tcPr>
          <w:p w:rsidR="00000000" w:rsidRDefault="0013317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Working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Orders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Ticket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Open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Type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Size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Item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T / P</w:t>
            </w:r>
          </w:p>
        </w:tc>
        <w:tc>
          <w:tcPr>
            <w:tcW w:w="0" w:type="auto"/>
            <w:gridSpan w:val="2"/>
            <w:shd w:val="clear" w:color="auto" w:fill="C0C0C0"/>
            <w:noWrap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Market</w:t>
            </w:r>
            <w:proofErr w:type="spellEnd"/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 Price</w:t>
            </w:r>
          </w:p>
        </w:tc>
        <w:tc>
          <w:tcPr>
            <w:tcW w:w="0" w:type="auto"/>
            <w:gridSpan w:val="4"/>
            <w:shd w:val="clear" w:color="auto" w:fill="C0C0C0"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3"/>
            <w:vAlign w:val="center"/>
            <w:hideMark/>
          </w:tcPr>
          <w:p w:rsidR="00000000" w:rsidRDefault="00133173">
            <w:pPr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 xml:space="preserve">No </w:t>
            </w:r>
            <w:proofErr w:type="spellStart"/>
            <w:r>
              <w:rPr>
                <w:rFonts w:ascii="Tahoma" w:eastAsia="Times New Roman" w:hAnsi="Tahoma" w:cs="Tahoma"/>
                <w:sz w:val="14"/>
                <w:szCs w:val="14"/>
              </w:rPr>
              <w:t>transactions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4"/>
            <w:vAlign w:val="center"/>
            <w:hideMark/>
          </w:tcPr>
          <w:p w:rsidR="00000000" w:rsidRDefault="00133173">
            <w:pPr>
              <w:rPr>
                <w:rFonts w:ascii="Arial" w:eastAsia="Times New Roman" w:hAnsi="Arial" w:cs="Arial"/>
                <w:sz w:val="2"/>
                <w:szCs w:val="2"/>
              </w:rPr>
            </w:pPr>
            <w:r>
              <w:rPr>
                <w:rFonts w:ascii="Arial" w:eastAsia="Times New Roman" w:hAnsi="Arial" w:cs="Arial"/>
                <w:sz w:val="2"/>
                <w:szCs w:val="2"/>
              </w:rPr>
              <w:t> 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14"/>
            <w:vAlign w:val="center"/>
            <w:hideMark/>
          </w:tcPr>
          <w:p w:rsidR="00000000" w:rsidRDefault="00133173">
            <w:pPr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Summary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Deposit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Withdrawal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500.00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Credit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Facility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0.00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Closed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Trade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70.96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Floating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 P/L: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Margin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0.00</w:t>
            </w:r>
          </w:p>
        </w:tc>
      </w:tr>
      <w:tr w:rsidR="00000000">
        <w:trPr>
          <w:tblCellSpacing w:w="7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Balance: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675.74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Equity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675.74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 xml:space="preserve">Free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Margin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00000" w:rsidRDefault="00133173">
            <w:pPr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675.74</w:t>
            </w:r>
          </w:p>
        </w:tc>
      </w:tr>
    </w:tbl>
    <w:p w:rsidR="00133173" w:rsidRDefault="00133173">
      <w:pPr>
        <w:rPr>
          <w:rFonts w:eastAsia="Times New Roman"/>
        </w:rPr>
      </w:pPr>
    </w:p>
    <w:sectPr w:rsidR="0013317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attachedTemplate r:id="rId1"/>
  <w:defaultTabStop w:val="708"/>
  <w:hyphenationZone w:val="420"/>
  <w:noPunctuationKerning/>
  <w:characterSpacingControl w:val="doNotCompress"/>
  <w:compat/>
  <w:rsids>
    <w:rsidRoot w:val="004C6C5A"/>
    <w:rsid w:val="00133173"/>
    <w:rsid w:val="004C6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140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985</Words>
  <Characters>5419</Characters>
  <Application>Microsoft Office Word</Application>
  <DocSecurity>0</DocSecurity>
  <Lines>45</Lines>
  <Paragraphs>12</Paragraphs>
  <ScaleCrop>false</ScaleCrop>
  <Company/>
  <LinksUpToDate>false</LinksUpToDate>
  <CharactersWithSpaces>6392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Statement: 6114661 - Jose Javier Solis Quintero</dc:title>
  <dc:creator>Sony</dc:creator>
  <cp:lastModifiedBy>Sony</cp:lastModifiedBy>
  <cp:revision>2</cp:revision>
  <dcterms:created xsi:type="dcterms:W3CDTF">2013-12-21T04:25:00Z</dcterms:created>
  <dcterms:modified xsi:type="dcterms:W3CDTF">2013-12-21T04:25:00Z</dcterms:modified>
</cp:coreProperties>
</file>